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FE9" w:rsidRDefault="00107FE9" w:rsidP="00772AC9">
      <w:pPr>
        <w:jc w:val="center"/>
      </w:pPr>
      <w:r w:rsidRPr="00107FE9">
        <w:rPr>
          <w:noProof/>
          <w:lang w:eastAsia="fr-FR"/>
        </w:rPr>
        <w:drawing>
          <wp:inline distT="0" distB="0" distL="0" distR="0">
            <wp:extent cx="9820170" cy="4547503"/>
            <wp:effectExtent l="7302" t="0" r="0" b="0"/>
            <wp:docPr id="2" name="Image 2" descr="\\srv-adds\Profils\christelle.ducrocq\Desktop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dds\Profils\christelle.ducrocq\Desktop\image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" t="385" r="-13344" b="-375"/>
                    <a:stretch/>
                  </pic:blipFill>
                  <pic:spPr bwMode="auto">
                    <a:xfrm rot="5400000">
                      <a:off x="0" y="0"/>
                      <a:ext cx="9983398" cy="46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FE9" w:rsidSect="00107FE9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FE9"/>
    <w:rsid w:val="00107FE9"/>
    <w:rsid w:val="00464A0F"/>
    <w:rsid w:val="00772AC9"/>
    <w:rsid w:val="00C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018E14F-328B-4C26-AA6B-6E278335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7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7F967105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christelle.ducrocq</dc:creator>
  <cp:keywords/>
  <dc:description/>
  <cp:lastModifiedBy>Catherine BONNEAU</cp:lastModifiedBy>
  <cp:revision>2</cp:revision>
  <cp:lastPrinted>2018-08-10T13:30:00Z</cp:lastPrinted>
  <dcterms:created xsi:type="dcterms:W3CDTF">2018-08-10T13:20:00Z</dcterms:created>
  <dcterms:modified xsi:type="dcterms:W3CDTF">2018-09-27T15:59:00Z</dcterms:modified>
</cp:coreProperties>
</file>